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BBC33" w14:textId="77777777" w:rsidR="00A20B05" w:rsidRPr="00A20B05" w:rsidRDefault="00A20B05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bookmarkStart w:id="0" w:name="_GoBack"/>
      <w:bookmarkEnd w:id="0"/>
    </w:p>
    <w:p w14:paraId="365FDDB3" w14:textId="259C23EE" w:rsidR="00A20B05" w:rsidRPr="00A20B05" w:rsidRDefault="00A20B05" w:rsidP="00A20B05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i/>
          <w:sz w:val="20"/>
          <w:szCs w:val="20"/>
        </w:rPr>
        <w:t>Return application to</w:t>
      </w:r>
      <w:r w:rsidRPr="00A20B05">
        <w:rPr>
          <w:rFonts w:ascii="Times New Roman" w:hAnsi="Times New Roman"/>
          <w:sz w:val="20"/>
          <w:szCs w:val="20"/>
        </w:rPr>
        <w:t xml:space="preserve"> </w:t>
      </w:r>
      <w:hyperlink r:id="rId7" w:history="1">
        <w:r w:rsidR="00D362FD" w:rsidRPr="00896C84">
          <w:rPr>
            <w:rStyle w:val="Hyperlink"/>
            <w:rFonts w:ascii="Times New Roman" w:hAnsi="Times New Roman"/>
            <w:sz w:val="20"/>
            <w:szCs w:val="20"/>
          </w:rPr>
          <w:t>khalid.reichard@muncieschools.org</w:t>
        </w:r>
      </w:hyperlink>
    </w:p>
    <w:p w14:paraId="16C8F412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36481A6D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072A90CE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pPr w:leftFromText="180" w:rightFromText="180" w:vertAnchor="text" w:horzAnchor="page" w:tblpX="2653" w:tblpY="16"/>
        <w:tblW w:w="0" w:type="auto"/>
        <w:tblLook w:val="04A0" w:firstRow="1" w:lastRow="0" w:firstColumn="1" w:lastColumn="0" w:noHBand="0" w:noVBand="1"/>
      </w:tblPr>
      <w:tblGrid>
        <w:gridCol w:w="3348"/>
      </w:tblGrid>
      <w:tr w:rsidR="00A20B05" w:rsidRPr="00A20B05" w14:paraId="70FD2A15" w14:textId="77777777" w:rsidTr="00A20B05">
        <w:tc>
          <w:tcPr>
            <w:tcW w:w="3348" w:type="dxa"/>
          </w:tcPr>
          <w:p w14:paraId="0701F413" w14:textId="77777777" w:rsidR="00A20B05" w:rsidRPr="00A20B05" w:rsidRDefault="00A20B05" w:rsidP="00A20B05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3B4455C6" w14:textId="77777777" w:rsidR="00CB6439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  <w:u w:val="single"/>
        </w:rPr>
      </w:pPr>
      <w:r w:rsidRPr="00A20B05">
        <w:rPr>
          <w:rFonts w:ascii="Times New Roman" w:hAnsi="Times New Roman"/>
          <w:b/>
          <w:szCs w:val="21"/>
        </w:rPr>
        <w:t xml:space="preserve">Today’s date: </w:t>
      </w:r>
    </w:p>
    <w:p w14:paraId="479B675E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2FD96434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1E5FDA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Student information: </w:t>
      </w:r>
    </w:p>
    <w:p w14:paraId="2F41A712" w14:textId="77777777" w:rsidR="009D2910" w:rsidRPr="00A20B05" w:rsidRDefault="009D2910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9D2910" w:rsidRPr="00A20B05" w14:paraId="3BFFA369" w14:textId="77777777" w:rsidTr="00413D14">
        <w:tc>
          <w:tcPr>
            <w:tcW w:w="5130" w:type="dxa"/>
          </w:tcPr>
          <w:p w14:paraId="04B3337C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69CADC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Last name:</w:t>
            </w:r>
          </w:p>
          <w:p w14:paraId="267F22B9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663CDF3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First name: </w:t>
            </w:r>
          </w:p>
          <w:p w14:paraId="6DE0CCB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6419DEBE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Gender:</w:t>
            </w:r>
          </w:p>
          <w:p w14:paraId="4F8318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354D11F" w14:textId="77777777" w:rsidR="009D2910" w:rsidRPr="00A20B05" w:rsidRDefault="009D2910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</w:tc>
        <w:tc>
          <w:tcPr>
            <w:tcW w:w="5220" w:type="dxa"/>
          </w:tcPr>
          <w:p w14:paraId="17E77D0A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B495F7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Date of Birth: </w:t>
            </w:r>
          </w:p>
          <w:p w14:paraId="78E9FA72" w14:textId="77777777" w:rsidR="00413D14" w:rsidRPr="00A20B05" w:rsidRDefault="00413D14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4339DFD3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Current age:</w:t>
            </w:r>
          </w:p>
          <w:p w14:paraId="1E4C7799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7694E92B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Current school: </w:t>
            </w:r>
          </w:p>
          <w:p w14:paraId="49C2067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337FCA98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Cell phone:</w:t>
            </w:r>
          </w:p>
          <w:p w14:paraId="488BF33F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592CBFB8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24C3E81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Parent Information:</w:t>
      </w:r>
    </w:p>
    <w:p w14:paraId="0AAC541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413D14" w:rsidRPr="00A20B05" w14:paraId="1F4194A9" w14:textId="77777777" w:rsidTr="00413D14">
        <w:tc>
          <w:tcPr>
            <w:tcW w:w="5130" w:type="dxa"/>
          </w:tcPr>
          <w:p w14:paraId="1022A8A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1CAC241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Last name: </w:t>
            </w:r>
          </w:p>
          <w:p w14:paraId="12F287D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D52F18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First name:</w:t>
            </w:r>
          </w:p>
          <w:p w14:paraId="720832B0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3F8D6CC5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Address:</w:t>
            </w:r>
          </w:p>
          <w:p w14:paraId="2F928B8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23FF51D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5220" w:type="dxa"/>
          </w:tcPr>
          <w:p w14:paraId="14F4A8B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08F919A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  <w:p w14:paraId="5759AC60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36CC1F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Phone: </w:t>
            </w:r>
          </w:p>
        </w:tc>
      </w:tr>
    </w:tbl>
    <w:p w14:paraId="31F0D13E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E97F3B0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66CA1AC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30830B58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E56E9DD" w14:textId="77777777" w:rsidR="00CA5A9A" w:rsidRPr="00A20B05" w:rsidRDefault="00413D14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Ple</w:t>
      </w:r>
      <w:r w:rsidR="00CA5A9A" w:rsidRPr="00A20B05">
        <w:rPr>
          <w:rFonts w:ascii="Times New Roman" w:hAnsi="Times New Roman"/>
          <w:b/>
          <w:szCs w:val="21"/>
        </w:rPr>
        <w:t>ase mark the box that best describes the level of education for each parent.</w:t>
      </w:r>
    </w:p>
    <w:p w14:paraId="57569448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23" w:type="dxa"/>
        <w:tblInd w:w="-315" w:type="dxa"/>
        <w:tblLook w:val="04A0" w:firstRow="1" w:lastRow="0" w:firstColumn="1" w:lastColumn="0" w:noHBand="0" w:noVBand="1"/>
      </w:tblPr>
      <w:tblGrid>
        <w:gridCol w:w="1434"/>
        <w:gridCol w:w="1610"/>
        <w:gridCol w:w="1132"/>
        <w:gridCol w:w="1332"/>
        <w:gridCol w:w="1123"/>
        <w:gridCol w:w="1123"/>
        <w:gridCol w:w="1325"/>
        <w:gridCol w:w="1244"/>
      </w:tblGrid>
      <w:tr w:rsidR="00CA5A9A" w:rsidRPr="00A20B05" w14:paraId="71C98CF1" w14:textId="77777777" w:rsidTr="00413D14">
        <w:tc>
          <w:tcPr>
            <w:tcW w:w="1450" w:type="dxa"/>
          </w:tcPr>
          <w:p w14:paraId="2F83758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14:paraId="6141BBE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14:paraId="31D2554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14:paraId="6D1F304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14:paraId="608C14A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14:paraId="7901CE2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334" w:type="dxa"/>
          </w:tcPr>
          <w:p w14:paraId="554E3C1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260" w:type="dxa"/>
          </w:tcPr>
          <w:p w14:paraId="3564A98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CA5A9A" w:rsidRPr="00A20B05" w14:paraId="3D86DA2F" w14:textId="77777777" w:rsidTr="00413D14">
        <w:tc>
          <w:tcPr>
            <w:tcW w:w="1450" w:type="dxa"/>
          </w:tcPr>
          <w:p w14:paraId="5C30EA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14:paraId="5B8E8E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06EB253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60083A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5CC880F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1308DDB3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562DDE90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8C01F8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22731B82" w14:textId="77777777" w:rsidTr="00413D14">
        <w:tc>
          <w:tcPr>
            <w:tcW w:w="1450" w:type="dxa"/>
          </w:tcPr>
          <w:p w14:paraId="796D09D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14:paraId="6720B72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D20539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C34FAE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789C7A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2BBE49A9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E1C9E0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6AE65C62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4C1CEC28" w14:textId="77777777" w:rsidTr="00413D14">
        <w:tc>
          <w:tcPr>
            <w:tcW w:w="1450" w:type="dxa"/>
          </w:tcPr>
          <w:p w14:paraId="34F3001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14:paraId="6957AFE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404DFB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2A06D69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363C67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05C161A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66CC13C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E1F26B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6DD2320A" w14:textId="77777777" w:rsidTr="00413D14">
        <w:tc>
          <w:tcPr>
            <w:tcW w:w="1450" w:type="dxa"/>
          </w:tcPr>
          <w:p w14:paraId="0C9CA4C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14:paraId="706A5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3A6CC48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79BBF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3AD3E71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E54519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3CBD71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2E076C4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14:paraId="33D69DB3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B6C9D70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ab/>
      </w:r>
    </w:p>
    <w:p w14:paraId="20E0C17C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96B65D2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82E16D5" w14:textId="77777777" w:rsidR="001B37B1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B2ED8A5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F3A2807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051E7893" w14:textId="77777777" w:rsidR="00A20B05" w:rsidRP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D0465AF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CBDD2F3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Why are you interested in Muncie Central Early College?</w:t>
      </w:r>
    </w:p>
    <w:p w14:paraId="09528F2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3CB7D506" w14:textId="77777777" w:rsidTr="00413D14">
        <w:tc>
          <w:tcPr>
            <w:tcW w:w="10350" w:type="dxa"/>
          </w:tcPr>
          <w:p w14:paraId="3F4B24C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40CE12E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73742E5A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B233778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</w:t>
      </w:r>
      <w:r w:rsidR="00443ACB" w:rsidRPr="00A20B05">
        <w:rPr>
          <w:rFonts w:ascii="Times New Roman" w:hAnsi="Times New Roman"/>
          <w:b/>
          <w:szCs w:val="21"/>
        </w:rPr>
        <w:t>hy should you be selected</w:t>
      </w:r>
      <w:r w:rsidRPr="00A20B05">
        <w:rPr>
          <w:rFonts w:ascii="Times New Roman" w:hAnsi="Times New Roman"/>
          <w:b/>
          <w:szCs w:val="21"/>
        </w:rPr>
        <w:t>?</w:t>
      </w:r>
    </w:p>
    <w:p w14:paraId="2113CB5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59EB7FC" w14:textId="77777777" w:rsidTr="00413D14">
        <w:tc>
          <w:tcPr>
            <w:tcW w:w="10350" w:type="dxa"/>
          </w:tcPr>
          <w:p w14:paraId="0F6C8CCB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5262067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0504ED3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90DAA21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What are your goals after high school?</w:t>
      </w:r>
    </w:p>
    <w:p w14:paraId="0C448896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12FB28D" w14:textId="77777777" w:rsidTr="00413D14">
        <w:tc>
          <w:tcPr>
            <w:tcW w:w="10350" w:type="dxa"/>
          </w:tcPr>
          <w:p w14:paraId="3C3898BE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  <w:p w14:paraId="624877FB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6DE180F2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sectPr w:rsidR="00CA5A9A" w:rsidRPr="00A20B05" w:rsidSect="00CA5A9A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A8A47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14:paraId="4EC98C9C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7D1B8" w14:textId="77777777"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14:paraId="3E8559D5" w14:textId="77777777" w:rsidR="00AB7A9E" w:rsidRPr="00261FB4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Pr="00261FB4">
        <w:rPr>
          <w:rStyle w:val="Hyperlink"/>
          <w:sz w:val="19"/>
          <w:szCs w:val="19"/>
        </w:rPr>
        <w:t>www.muncie.k12.in.us/chsweb</w:t>
      </w:r>
    </w:hyperlink>
    <w:r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2" w:history="1">
      <w:r w:rsidRPr="00261FB4">
        <w:rPr>
          <w:rStyle w:val="Hyperlink"/>
          <w:sz w:val="19"/>
          <w:szCs w:val="19"/>
        </w:rPr>
        <w:t>chsinfo@muncie.k12.in.us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0DA85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14:paraId="7FB9FE48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14:paraId="1AD3960F" w14:textId="77777777" w:rsidTr="00DB3F7C">
      <w:tc>
        <w:tcPr>
          <w:tcW w:w="1008" w:type="dxa"/>
        </w:tcPr>
        <w:p w14:paraId="3A3B307F" w14:textId="77777777"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2AE546C" wp14:editId="54E99E4E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14:paraId="0BC0465E" w14:textId="77777777"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16B05D5" wp14:editId="21CB7AA6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1AEF9BA6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62CE39C" wp14:editId="53249F14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5CB79564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3EF7A014" wp14:editId="3CC4E2A0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6836F947" wp14:editId="2005FAE0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582989" w14:textId="77777777"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14:paraId="533E5F1C" w14:textId="77777777"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14:paraId="42306B9B" w14:textId="77777777"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076344D" wp14:editId="71C1280A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F4"/>
    <w:rsid w:val="000172DC"/>
    <w:rsid w:val="000601E7"/>
    <w:rsid w:val="000A06F4"/>
    <w:rsid w:val="000F005D"/>
    <w:rsid w:val="001057BB"/>
    <w:rsid w:val="00163FA6"/>
    <w:rsid w:val="001B06EE"/>
    <w:rsid w:val="001B37B1"/>
    <w:rsid w:val="001D3F0A"/>
    <w:rsid w:val="001D3FF8"/>
    <w:rsid w:val="001F05C8"/>
    <w:rsid w:val="001F4F07"/>
    <w:rsid w:val="001F7D3E"/>
    <w:rsid w:val="00246304"/>
    <w:rsid w:val="00261FB4"/>
    <w:rsid w:val="0027281C"/>
    <w:rsid w:val="002735FD"/>
    <w:rsid w:val="002D2C6E"/>
    <w:rsid w:val="00311F5D"/>
    <w:rsid w:val="0031427B"/>
    <w:rsid w:val="00321C0D"/>
    <w:rsid w:val="00376167"/>
    <w:rsid w:val="003F45E0"/>
    <w:rsid w:val="00411878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A7C66"/>
    <w:rsid w:val="007B648D"/>
    <w:rsid w:val="007F225E"/>
    <w:rsid w:val="00865CA4"/>
    <w:rsid w:val="008911E2"/>
    <w:rsid w:val="00895C4C"/>
    <w:rsid w:val="008C602C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F96"/>
    <w:rsid w:val="00A37B73"/>
    <w:rsid w:val="00A4628A"/>
    <w:rsid w:val="00A57E73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3FD"/>
    <w:rsid w:val="00D362FD"/>
    <w:rsid w:val="00D52D8F"/>
    <w:rsid w:val="00D62D34"/>
    <w:rsid w:val="00D732A0"/>
    <w:rsid w:val="00DB3F7C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B1DB2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halid.reichard@muncieschool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sinfo@muncie.k12.in.us" TargetMode="External"/><Relationship Id="rId1" Type="http://schemas.openxmlformats.org/officeDocument/2006/relationships/hyperlink" Target="http://www.muncie.k12.in.us/chswe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1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Cynthia Miller</cp:lastModifiedBy>
  <cp:revision>2</cp:revision>
  <cp:lastPrinted>2014-03-11T17:33:00Z</cp:lastPrinted>
  <dcterms:created xsi:type="dcterms:W3CDTF">2022-02-07T19:14:00Z</dcterms:created>
  <dcterms:modified xsi:type="dcterms:W3CDTF">2022-02-07T19:14:00Z</dcterms:modified>
</cp:coreProperties>
</file>